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054AA" w:rsidRDefault="003054AA" w:rsidP="003054AA">
      <w:pPr>
        <w:jc w:val="center"/>
        <w:rPr>
          <w:rFonts w:ascii="Stencil" w:hAnsi="Stencil"/>
          <w:noProof/>
          <w:sz w:val="40"/>
        </w:rPr>
      </w:pPr>
      <w:bookmarkStart w:id="0" w:name="page2"/>
      <w:bookmarkEnd w:id="0"/>
    </w:p>
    <w:p w:rsidR="003054AA" w:rsidRPr="008345D4" w:rsidRDefault="003054AA" w:rsidP="003054AA">
      <w:pPr>
        <w:jc w:val="center"/>
        <w:rPr>
          <w:rFonts w:ascii="Stencil" w:hAnsi="Stencil"/>
          <w:noProof/>
          <w:sz w:val="40"/>
        </w:rPr>
      </w:pPr>
      <w:r w:rsidRPr="008345D4">
        <w:rPr>
          <w:rFonts w:ascii="Stencil" w:hAnsi="Stencil"/>
          <w:noProof/>
          <w:sz w:val="40"/>
        </w:rPr>
        <w:t xml:space="preserve">Kenmore west football </w:t>
      </w:r>
      <w:r>
        <w:rPr>
          <w:rFonts w:ascii="Stencil" w:hAnsi="Stencil"/>
          <w:noProof/>
          <w:sz w:val="40"/>
        </w:rPr>
        <w:t>INDIVIDUAL DEFENSIVE RECORDS</w:t>
      </w: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93582A" w:rsidP="003054AA">
      <w:pPr>
        <w:ind w:right="-1440"/>
      </w:pPr>
      <w:r>
        <w:rPr>
          <w:noProof/>
        </w:rPr>
        <w:drawing>
          <wp:anchor distT="0" distB="0" distL="114300" distR="114300" simplePos="0" relativeHeight="251655680" behindDoc="1" locked="0" layoutInCell="0" allowOverlap="1" wp14:anchorId="0E725228" wp14:editId="52C67A22">
            <wp:simplePos x="0" y="0"/>
            <wp:positionH relativeFrom="margin">
              <wp:align>center</wp:align>
            </wp:positionH>
            <wp:positionV relativeFrom="margin">
              <wp:posOffset>1675206</wp:posOffset>
            </wp:positionV>
            <wp:extent cx="5875655" cy="6723380"/>
            <wp:effectExtent l="0" t="0" r="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9" t="9753" r="15645" b="2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672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93582A" w:rsidP="003054AA">
      <w:pPr>
        <w:ind w:right="-1440"/>
      </w:pPr>
      <w:r>
        <w:rPr>
          <w:noProof/>
        </w:rPr>
        <w:drawing>
          <wp:anchor distT="0" distB="0" distL="114300" distR="114300" simplePos="0" relativeHeight="251657728" behindDoc="1" locked="0" layoutInCell="0" allowOverlap="1" wp14:anchorId="3FBC6D29" wp14:editId="3AB48CD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50915" cy="5506720"/>
            <wp:effectExtent l="0" t="0" r="698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8" t="8926" r="16602" b="3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550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93582A" w:rsidRDefault="0093582A" w:rsidP="003054AA">
      <w:pPr>
        <w:ind w:right="-144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0" allowOverlap="1" wp14:anchorId="66D86A40" wp14:editId="1770F8DC">
            <wp:simplePos x="0" y="0"/>
            <wp:positionH relativeFrom="margin">
              <wp:align>center</wp:align>
            </wp:positionH>
            <wp:positionV relativeFrom="margin">
              <wp:posOffset>103830</wp:posOffset>
            </wp:positionV>
            <wp:extent cx="7771765" cy="5174615"/>
            <wp:effectExtent l="0" t="0" r="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32" b="5416"/>
                    <a:stretch/>
                  </pic:blipFill>
                  <pic:spPr bwMode="auto">
                    <a:xfrm>
                      <a:off x="0" y="0"/>
                      <a:ext cx="7771765" cy="517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93582A" w:rsidP="003054AA">
      <w:pPr>
        <w:ind w:right="-1440"/>
      </w:pPr>
      <w:r>
        <w:rPr>
          <w:noProof/>
        </w:rPr>
        <w:drawing>
          <wp:anchor distT="0" distB="0" distL="114300" distR="114300" simplePos="0" relativeHeight="251659776" behindDoc="1" locked="0" layoutInCell="0" allowOverlap="1" wp14:anchorId="452E425E" wp14:editId="1AB4E139">
            <wp:simplePos x="0" y="0"/>
            <wp:positionH relativeFrom="margin">
              <wp:posOffset>8890</wp:posOffset>
            </wp:positionH>
            <wp:positionV relativeFrom="margin">
              <wp:posOffset>5272405</wp:posOffset>
            </wp:positionV>
            <wp:extent cx="7772400" cy="45910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7" b="4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59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93582A" w:rsidRPr="008345D4" w:rsidRDefault="0093582A" w:rsidP="0093582A">
      <w:pPr>
        <w:jc w:val="center"/>
        <w:rPr>
          <w:rFonts w:ascii="Stencil" w:hAnsi="Stencil"/>
          <w:noProof/>
          <w:sz w:val="40"/>
        </w:rPr>
      </w:pPr>
      <w:r w:rsidRPr="008345D4">
        <w:rPr>
          <w:rFonts w:ascii="Stencil" w:hAnsi="Stencil"/>
          <w:noProof/>
          <w:sz w:val="40"/>
        </w:rPr>
        <w:t xml:space="preserve">Kenmore west football </w:t>
      </w:r>
      <w:r>
        <w:rPr>
          <w:rFonts w:ascii="Stencil" w:hAnsi="Stencil"/>
          <w:noProof/>
          <w:sz w:val="40"/>
        </w:rPr>
        <w:t xml:space="preserve">Team </w:t>
      </w:r>
      <w:bookmarkStart w:id="1" w:name="_GoBack"/>
      <w:bookmarkEnd w:id="1"/>
      <w:r>
        <w:rPr>
          <w:rFonts w:ascii="Stencil" w:hAnsi="Stencil"/>
          <w:noProof/>
          <w:sz w:val="40"/>
        </w:rPr>
        <w:t xml:space="preserve"> DEFENSIVE RECORDS</w:t>
      </w: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93582A" w:rsidP="003054AA">
      <w:pPr>
        <w:ind w:right="-1440"/>
      </w:pPr>
      <w:r>
        <w:rPr>
          <w:noProof/>
        </w:rPr>
        <w:drawing>
          <wp:anchor distT="0" distB="0" distL="114300" distR="114300" simplePos="0" relativeHeight="251658752" behindDoc="1" locked="0" layoutInCell="0" allowOverlap="1" wp14:anchorId="48A7F7C1" wp14:editId="6ED88F1C">
            <wp:simplePos x="0" y="0"/>
            <wp:positionH relativeFrom="page">
              <wp:posOffset>-27305</wp:posOffset>
            </wp:positionH>
            <wp:positionV relativeFrom="page">
              <wp:posOffset>1076960</wp:posOffset>
            </wp:positionV>
            <wp:extent cx="7772400" cy="61912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3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619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</w:pPr>
    </w:p>
    <w:p w:rsidR="003054AA" w:rsidRDefault="003054AA" w:rsidP="003054AA">
      <w:pPr>
        <w:ind w:right="-1440"/>
        <w:sectPr w:rsidR="003054AA" w:rsidSect="00037E84">
          <w:pgSz w:w="12240" w:h="15840"/>
          <w:pgMar w:top="0" w:right="0" w:bottom="0" w:left="0" w:header="0" w:footer="0" w:gutter="0"/>
          <w:cols w:space="0"/>
          <w:docGrid w:linePitch="360"/>
        </w:sectPr>
      </w:pPr>
    </w:p>
    <w:p w:rsidR="003054AA" w:rsidRDefault="003054AA" w:rsidP="00037E84">
      <w:pPr>
        <w:ind w:left="-1440" w:right="-1440"/>
      </w:pPr>
      <w:bookmarkStart w:id="2" w:name="page3"/>
      <w:bookmarkStart w:id="3" w:name="page4"/>
      <w:bookmarkEnd w:id="2"/>
      <w:bookmarkEnd w:id="3"/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037E84" w:rsidRDefault="00037E84" w:rsidP="00037E84">
      <w:pPr>
        <w:ind w:left="-1440" w:right="-1440"/>
      </w:pPr>
    </w:p>
    <w:p w:rsidR="003054AA" w:rsidRDefault="00156785" w:rsidP="00156785">
      <w:pPr>
        <w:tabs>
          <w:tab w:val="left" w:pos="7598"/>
        </w:tabs>
        <w:ind w:left="-1440" w:right="-1440"/>
      </w:pPr>
      <w:r>
        <w:tab/>
      </w:r>
      <w:bookmarkStart w:id="4" w:name="page5"/>
      <w:bookmarkStart w:id="5" w:name="page6"/>
      <w:bookmarkStart w:id="6" w:name="page7"/>
      <w:bookmarkStart w:id="7" w:name="page8"/>
      <w:bookmarkStart w:id="8" w:name="page9"/>
      <w:bookmarkStart w:id="9" w:name="page10"/>
      <w:bookmarkStart w:id="10" w:name="page11"/>
      <w:bookmarkStart w:id="11" w:name="page12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</w:pPr>
    </w:p>
    <w:p w:rsidR="003054AA" w:rsidRDefault="003054AA" w:rsidP="00156785">
      <w:pPr>
        <w:tabs>
          <w:tab w:val="left" w:pos="7598"/>
        </w:tabs>
        <w:ind w:left="-1440" w:right="-1440"/>
        <w:sectPr w:rsidR="003054AA" w:rsidSect="00037E84">
          <w:pgSz w:w="12240" w:h="15840"/>
          <w:pgMar w:top="0" w:right="0" w:bottom="0" w:left="0" w:header="0" w:footer="0" w:gutter="0"/>
          <w:cols w:space="0"/>
          <w:docGrid w:linePitch="360"/>
        </w:sectPr>
      </w:pPr>
    </w:p>
    <w:sectPr w:rsidR="003054AA" w:rsidSect="00037E84">
      <w:pgSz w:w="12240" w:h="15840"/>
      <w:pgMar w:top="0" w:right="0" w:bottom="0" w:left="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D76"/>
    <w:rsid w:val="00037E84"/>
    <w:rsid w:val="001159C2"/>
    <w:rsid w:val="00156785"/>
    <w:rsid w:val="00276D76"/>
    <w:rsid w:val="003054AA"/>
    <w:rsid w:val="004B5FE2"/>
    <w:rsid w:val="006E0825"/>
    <w:rsid w:val="0093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35F4F093</Template>
  <TotalTime>10</TotalTime>
  <Pages>6</Pages>
  <Words>12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Hannon</dc:creator>
  <cp:lastModifiedBy>Daniel Hannon</cp:lastModifiedBy>
  <cp:revision>3</cp:revision>
  <dcterms:created xsi:type="dcterms:W3CDTF">2017-03-22T11:44:00Z</dcterms:created>
  <dcterms:modified xsi:type="dcterms:W3CDTF">2017-03-22T11:53:00Z</dcterms:modified>
</cp:coreProperties>
</file>